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AAD" w:rsidRDefault="00901AAD" w:rsidP="00901AAD">
      <w:pPr>
        <w:rPr>
          <w:b/>
          <w:sz w:val="28"/>
          <w:szCs w:val="28"/>
        </w:rPr>
      </w:pPr>
    </w:p>
    <w:p w:rsidR="00901AAD" w:rsidRDefault="00901AAD" w:rsidP="00901AAD">
      <w:pPr>
        <w:jc w:val="center"/>
        <w:rPr>
          <w:b/>
          <w:sz w:val="28"/>
          <w:szCs w:val="28"/>
        </w:rPr>
      </w:pPr>
      <w:r w:rsidRPr="00941E07">
        <w:rPr>
          <w:b/>
          <w:sz w:val="28"/>
          <w:szCs w:val="28"/>
        </w:rPr>
        <w:t>Статистические данные</w:t>
      </w:r>
    </w:p>
    <w:p w:rsidR="00901AAD" w:rsidRDefault="00901AAD" w:rsidP="00901AAD">
      <w:pPr>
        <w:jc w:val="center"/>
        <w:rPr>
          <w:b/>
          <w:sz w:val="28"/>
          <w:szCs w:val="28"/>
        </w:rPr>
      </w:pPr>
      <w:r w:rsidRPr="00941E07">
        <w:rPr>
          <w:b/>
          <w:sz w:val="28"/>
          <w:szCs w:val="28"/>
        </w:rPr>
        <w:t>о работе с обращениями граждан</w:t>
      </w:r>
      <w:r>
        <w:rPr>
          <w:b/>
          <w:sz w:val="28"/>
          <w:szCs w:val="28"/>
        </w:rPr>
        <w:t xml:space="preserve"> в </w:t>
      </w:r>
      <w:r w:rsidR="00A22B5B">
        <w:rPr>
          <w:b/>
          <w:sz w:val="28"/>
          <w:szCs w:val="28"/>
          <w:lang w:val="en-US"/>
        </w:rPr>
        <w:t>I</w:t>
      </w:r>
      <w:r w:rsidR="00A22B5B">
        <w:rPr>
          <w:b/>
          <w:sz w:val="28"/>
          <w:szCs w:val="28"/>
        </w:rPr>
        <w:t xml:space="preserve"> квартале 2019</w:t>
      </w:r>
      <w:r>
        <w:rPr>
          <w:b/>
          <w:sz w:val="28"/>
          <w:szCs w:val="28"/>
        </w:rPr>
        <w:t xml:space="preserve"> года </w:t>
      </w:r>
    </w:p>
    <w:p w:rsidR="00901AAD" w:rsidRDefault="008D1A89" w:rsidP="00901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государственной жилищной инспекции Воронежской области </w:t>
      </w:r>
    </w:p>
    <w:p w:rsidR="00901AAD" w:rsidRPr="0091011F" w:rsidRDefault="007018CE" w:rsidP="00901AAD">
      <w:pPr>
        <w:jc w:val="center"/>
        <w:rPr>
          <w:sz w:val="28"/>
          <w:szCs w:val="28"/>
          <w:vertAlign w:val="subscript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6" type="#_x0000_t32" style="position:absolute;left:0;text-align:left;margin-left:-5.5pt;margin-top:3.8pt;width:465.75pt;height:2.25pt;z-index:1" o:connectortype="straight"/>
        </w:pict>
      </w:r>
      <w:r w:rsidR="00901AAD" w:rsidRPr="0091011F">
        <w:rPr>
          <w:sz w:val="28"/>
          <w:szCs w:val="28"/>
          <w:vertAlign w:val="subscript"/>
        </w:rPr>
        <w:t xml:space="preserve"> (наименование структурного подразделения</w:t>
      </w:r>
      <w:r w:rsidR="00901AAD">
        <w:rPr>
          <w:sz w:val="28"/>
          <w:szCs w:val="28"/>
          <w:vertAlign w:val="subscript"/>
        </w:rPr>
        <w:t xml:space="preserve"> правительства области </w:t>
      </w:r>
      <w:r w:rsidR="00901AAD" w:rsidRPr="0091011F">
        <w:rPr>
          <w:sz w:val="28"/>
          <w:szCs w:val="28"/>
          <w:vertAlign w:val="subscript"/>
        </w:rPr>
        <w:t>или ИОГВ</w:t>
      </w:r>
      <w:r w:rsidR="00901AAD">
        <w:rPr>
          <w:sz w:val="28"/>
          <w:szCs w:val="28"/>
          <w:vertAlign w:val="subscript"/>
        </w:rPr>
        <w:t xml:space="preserve"> Воронежской области</w:t>
      </w:r>
      <w:r w:rsidR="00901AAD" w:rsidRPr="0091011F">
        <w:rPr>
          <w:sz w:val="28"/>
          <w:szCs w:val="28"/>
          <w:vertAlign w:val="subscript"/>
        </w:rPr>
        <w:t>)</w:t>
      </w:r>
    </w:p>
    <w:p w:rsidR="00E90618" w:rsidRDefault="00E90618" w:rsidP="00E90618">
      <w:pPr>
        <w:jc w:val="both"/>
        <w:rPr>
          <w:sz w:val="28"/>
          <w:szCs w:val="28"/>
        </w:rPr>
      </w:pPr>
    </w:p>
    <w:p w:rsidR="00901AAD" w:rsidRP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Поступило письменных </w:t>
      </w:r>
      <w:r w:rsidR="00122D2D">
        <w:rPr>
          <w:sz w:val="28"/>
          <w:szCs w:val="28"/>
        </w:rPr>
        <w:t xml:space="preserve">обращений </w:t>
      </w:r>
      <w:r>
        <w:rPr>
          <w:sz w:val="28"/>
          <w:szCs w:val="28"/>
        </w:rPr>
        <w:t xml:space="preserve">и принято </w:t>
      </w:r>
      <w:r w:rsidR="00E4270E">
        <w:rPr>
          <w:sz w:val="28"/>
          <w:szCs w:val="28"/>
        </w:rPr>
        <w:t xml:space="preserve">устных </w:t>
      </w:r>
      <w:r w:rsidR="00246BDF">
        <w:rPr>
          <w:sz w:val="28"/>
          <w:szCs w:val="28"/>
        </w:rPr>
        <w:t xml:space="preserve">обращений </w:t>
      </w:r>
      <w:r>
        <w:rPr>
          <w:sz w:val="28"/>
          <w:szCs w:val="28"/>
        </w:rPr>
        <w:t xml:space="preserve">от граждан на личном приеме </w:t>
      </w:r>
      <w:r w:rsidRPr="00901AAD">
        <w:rPr>
          <w:sz w:val="28"/>
          <w:szCs w:val="28"/>
        </w:rPr>
        <w:t>всего –</w:t>
      </w:r>
      <w:r w:rsidR="008D1A89">
        <w:rPr>
          <w:sz w:val="28"/>
          <w:szCs w:val="28"/>
        </w:rPr>
        <w:t xml:space="preserve"> 7200</w:t>
      </w:r>
    </w:p>
    <w:p w:rsidR="00901AAD" w:rsidRDefault="000210E8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901AAD">
        <w:rPr>
          <w:sz w:val="28"/>
          <w:szCs w:val="28"/>
        </w:rPr>
        <w:t>з них:</w:t>
      </w:r>
    </w:p>
    <w:p w:rsidR="00901AAD" w:rsidRPr="007257AC" w:rsidRDefault="008D1A89" w:rsidP="008D1A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1.1. </w:t>
      </w:r>
      <w:r w:rsidR="004D7547">
        <w:rPr>
          <w:sz w:val="28"/>
          <w:szCs w:val="28"/>
        </w:rPr>
        <w:t>Письменных обращений, (в том числе поступивших в ходе личного приема)</w:t>
      </w:r>
      <w:r w:rsidR="00A22B5B">
        <w:rPr>
          <w:sz w:val="28"/>
          <w:szCs w:val="28"/>
        </w:rPr>
        <w:t xml:space="preserve"> </w:t>
      </w:r>
      <w:r w:rsidR="00901AAD">
        <w:rPr>
          <w:sz w:val="28"/>
          <w:szCs w:val="28"/>
        </w:rPr>
        <w:t xml:space="preserve">– </w:t>
      </w:r>
      <w:r>
        <w:rPr>
          <w:sz w:val="28"/>
          <w:szCs w:val="28"/>
        </w:rPr>
        <w:t>71</w:t>
      </w:r>
      <w:r w:rsidR="007257AC" w:rsidRPr="007257AC">
        <w:rPr>
          <w:sz w:val="28"/>
          <w:szCs w:val="28"/>
        </w:rPr>
        <w:t>72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т.ч.:</w:t>
      </w:r>
    </w:p>
    <w:p w:rsidR="00901AAD" w:rsidRPr="003E7FB5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Взято на контроль – </w:t>
      </w:r>
      <w:r w:rsidR="008D1A89">
        <w:rPr>
          <w:sz w:val="28"/>
          <w:szCs w:val="28"/>
        </w:rPr>
        <w:t>71</w:t>
      </w:r>
      <w:r w:rsidR="007257AC" w:rsidRPr="003E7FB5">
        <w:rPr>
          <w:sz w:val="28"/>
          <w:szCs w:val="28"/>
        </w:rPr>
        <w:t>72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Проверено комиссионно –</w:t>
      </w:r>
      <w:r w:rsidR="008D1A89">
        <w:rPr>
          <w:sz w:val="28"/>
          <w:szCs w:val="28"/>
        </w:rPr>
        <w:t xml:space="preserve"> 801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1.1.3.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Проверено с выездом на место – </w:t>
      </w:r>
      <w:r w:rsidR="008D1A89">
        <w:rPr>
          <w:sz w:val="28"/>
          <w:szCs w:val="28"/>
        </w:rPr>
        <w:t>196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1.1.4.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Рассмотрено с участием заявителя –</w:t>
      </w:r>
      <w:r w:rsidR="008D1A89">
        <w:rPr>
          <w:sz w:val="28"/>
          <w:szCs w:val="28"/>
        </w:rPr>
        <w:t xml:space="preserve"> 196</w:t>
      </w:r>
    </w:p>
    <w:p w:rsidR="00901AAD" w:rsidRPr="00462197" w:rsidRDefault="00901AAD" w:rsidP="00E90618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1.1.5.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Всего с результатом рассмотрения «поддержано» </w:t>
      </w:r>
      <w:r w:rsidRPr="00462197">
        <w:rPr>
          <w:i/>
          <w:sz w:val="28"/>
          <w:szCs w:val="28"/>
        </w:rPr>
        <w:t>(сумма</w:t>
      </w:r>
      <w:r w:rsidR="000D6597">
        <w:rPr>
          <w:i/>
          <w:sz w:val="28"/>
          <w:szCs w:val="28"/>
        </w:rPr>
        <w:t> </w:t>
      </w:r>
      <w:r w:rsidRPr="00462197">
        <w:rPr>
          <w:i/>
          <w:sz w:val="28"/>
          <w:szCs w:val="28"/>
        </w:rPr>
        <w:t>поддержано + меры приняты) –</w:t>
      </w:r>
      <w:r w:rsidR="008D1A89">
        <w:rPr>
          <w:i/>
          <w:sz w:val="28"/>
          <w:szCs w:val="28"/>
        </w:rPr>
        <w:t xml:space="preserve"> 2</w:t>
      </w:r>
      <w:r w:rsidR="00CE44F3">
        <w:rPr>
          <w:i/>
          <w:sz w:val="28"/>
          <w:szCs w:val="28"/>
        </w:rPr>
        <w:t>266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1.1.5.1.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С результатом рассмотрения «поддержано»</w:t>
      </w:r>
      <w:r w:rsidRPr="001E438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8D1A89">
        <w:rPr>
          <w:sz w:val="28"/>
          <w:szCs w:val="28"/>
        </w:rPr>
        <w:t xml:space="preserve"> 1426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1.1.5.2.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С результатом рассмотрения «меры приняты» – </w:t>
      </w:r>
      <w:r w:rsidR="00CE44F3">
        <w:rPr>
          <w:sz w:val="28"/>
          <w:szCs w:val="28"/>
        </w:rPr>
        <w:t>840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1.1.6.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С результатом рассмотрения «разъяснено» – </w:t>
      </w:r>
      <w:r w:rsidR="008D1A89">
        <w:rPr>
          <w:sz w:val="28"/>
          <w:szCs w:val="28"/>
        </w:rPr>
        <w:t>4801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1.1.7.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С результатом рассмотрения «не поддержано» –</w:t>
      </w:r>
      <w:r w:rsidR="008D1A89">
        <w:rPr>
          <w:sz w:val="28"/>
          <w:szCs w:val="28"/>
        </w:rPr>
        <w:t xml:space="preserve"> 7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1.1.8.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С результатом рассмотрения «дан ответ автору» –</w:t>
      </w:r>
      <w:r w:rsidR="008D1A89">
        <w:rPr>
          <w:sz w:val="28"/>
          <w:szCs w:val="28"/>
        </w:rPr>
        <w:t xml:space="preserve"> 0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1.1.9.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С результатом рассмотрения «оставлено без ответа автору» –</w:t>
      </w:r>
      <w:r w:rsidR="008D1A89">
        <w:rPr>
          <w:sz w:val="28"/>
          <w:szCs w:val="28"/>
        </w:rPr>
        <w:t xml:space="preserve"> 0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1.1.10.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Направлено по компетенции в иной орган –</w:t>
      </w:r>
      <w:r w:rsidR="008D1A89">
        <w:rPr>
          <w:sz w:val="28"/>
          <w:szCs w:val="28"/>
        </w:rPr>
        <w:t xml:space="preserve"> 98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1.1.11.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Рассмотрено совместно с другими органами власти и органами местного самоуправления</w:t>
      </w:r>
      <w:r w:rsidR="00246BD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8D1A89">
        <w:rPr>
          <w:sz w:val="28"/>
          <w:szCs w:val="28"/>
        </w:rPr>
        <w:t xml:space="preserve"> 171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1.1.12.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Рассмотрено с нарушением установленных сроков – </w:t>
      </w:r>
      <w:r w:rsidR="008D1A89">
        <w:rPr>
          <w:sz w:val="28"/>
          <w:szCs w:val="28"/>
        </w:rPr>
        <w:t>0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1.1.13.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Срок рассмотрения продлен –</w:t>
      </w:r>
      <w:r w:rsidR="008D1A89">
        <w:rPr>
          <w:sz w:val="28"/>
          <w:szCs w:val="28"/>
        </w:rPr>
        <w:t xml:space="preserve"> 801</w:t>
      </w:r>
    </w:p>
    <w:p w:rsidR="00901AAD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1.1.14</w:t>
      </w:r>
      <w:r w:rsidR="00901AAD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>По информации заявителя(ей) об итогах рассмотрения обращения ответ не получен –</w:t>
      </w:r>
      <w:r w:rsidR="008D1A89">
        <w:rPr>
          <w:sz w:val="28"/>
          <w:szCs w:val="28"/>
        </w:rPr>
        <w:t xml:space="preserve"> 3</w:t>
      </w:r>
    </w:p>
    <w:p w:rsidR="00E4270E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Принято обращений на личном приеме граждан руководителями </w:t>
      </w:r>
      <w:r w:rsidR="00E4270E">
        <w:rPr>
          <w:sz w:val="28"/>
          <w:szCs w:val="28"/>
        </w:rPr>
        <w:t xml:space="preserve">всего – </w:t>
      </w:r>
      <w:r w:rsidR="008D1A89">
        <w:rPr>
          <w:sz w:val="28"/>
          <w:szCs w:val="28"/>
        </w:rPr>
        <w:t>67</w:t>
      </w:r>
    </w:p>
    <w:p w:rsidR="00246BDF" w:rsidRDefault="00246BDF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</w:t>
      </w:r>
      <w:r w:rsidR="00A22B5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4270E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</w:t>
      </w:r>
      <w:r w:rsidR="00246BDF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A22B5B">
        <w:rPr>
          <w:sz w:val="28"/>
          <w:szCs w:val="28"/>
        </w:rPr>
        <w:t>П</w:t>
      </w:r>
      <w:r w:rsidR="00E4270E">
        <w:rPr>
          <w:sz w:val="28"/>
          <w:szCs w:val="28"/>
        </w:rPr>
        <w:t xml:space="preserve">исьменных – </w:t>
      </w:r>
      <w:r w:rsidR="008D1A89">
        <w:rPr>
          <w:sz w:val="28"/>
          <w:szCs w:val="28"/>
        </w:rPr>
        <w:t>39</w:t>
      </w:r>
    </w:p>
    <w:p w:rsidR="00E4270E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1.2.2</w:t>
      </w:r>
      <w:r w:rsidR="00E4270E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A22B5B">
        <w:rPr>
          <w:sz w:val="28"/>
          <w:szCs w:val="28"/>
        </w:rPr>
        <w:t>У</w:t>
      </w:r>
      <w:r w:rsidR="004D7547">
        <w:rPr>
          <w:sz w:val="28"/>
          <w:szCs w:val="28"/>
        </w:rPr>
        <w:t xml:space="preserve">стных </w:t>
      </w:r>
      <w:r w:rsidR="00E4270E">
        <w:rPr>
          <w:sz w:val="28"/>
          <w:szCs w:val="28"/>
        </w:rPr>
        <w:t>–</w:t>
      </w:r>
      <w:r w:rsidR="008D1A89">
        <w:rPr>
          <w:sz w:val="28"/>
          <w:szCs w:val="28"/>
        </w:rPr>
        <w:t xml:space="preserve"> 28</w:t>
      </w:r>
    </w:p>
    <w:p w:rsidR="00901AAD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1.2.3</w:t>
      </w:r>
      <w:r w:rsidR="00E4270E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>Взято на контроль</w:t>
      </w:r>
      <w:r w:rsidR="00047EFD">
        <w:rPr>
          <w:sz w:val="28"/>
          <w:szCs w:val="28"/>
        </w:rPr>
        <w:t xml:space="preserve"> устных обращений</w:t>
      </w:r>
      <w:r w:rsidR="00901AAD">
        <w:rPr>
          <w:sz w:val="28"/>
          <w:szCs w:val="28"/>
        </w:rPr>
        <w:t xml:space="preserve"> – </w:t>
      </w:r>
      <w:r w:rsidR="008D1A89">
        <w:rPr>
          <w:sz w:val="28"/>
          <w:szCs w:val="28"/>
        </w:rPr>
        <w:t>28</w:t>
      </w:r>
    </w:p>
    <w:p w:rsidR="00901AAD" w:rsidRPr="00462197" w:rsidRDefault="00C655E2" w:rsidP="00E90618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1.2.4</w:t>
      </w:r>
      <w:r w:rsidR="00304ADE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 xml:space="preserve">Всего </w:t>
      </w:r>
      <w:r w:rsidR="00E4270E">
        <w:rPr>
          <w:sz w:val="28"/>
          <w:szCs w:val="28"/>
        </w:rPr>
        <w:t xml:space="preserve">рассмотрено устных обращений </w:t>
      </w:r>
      <w:r w:rsidR="00901AAD">
        <w:rPr>
          <w:sz w:val="28"/>
          <w:szCs w:val="28"/>
        </w:rPr>
        <w:t xml:space="preserve">с результатом рассмотрения «поддержано» </w:t>
      </w:r>
      <w:r w:rsidR="00901AAD" w:rsidRPr="00462197">
        <w:rPr>
          <w:i/>
          <w:sz w:val="28"/>
          <w:szCs w:val="28"/>
        </w:rPr>
        <w:t>(сумма поддержано + меры приняты) –</w:t>
      </w:r>
      <w:r w:rsidR="008D1A89">
        <w:rPr>
          <w:i/>
          <w:sz w:val="28"/>
          <w:szCs w:val="28"/>
        </w:rPr>
        <w:t xml:space="preserve"> 16</w:t>
      </w:r>
    </w:p>
    <w:p w:rsidR="00901AAD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1.2.4</w:t>
      </w:r>
      <w:r w:rsidR="00901AAD">
        <w:rPr>
          <w:sz w:val="28"/>
          <w:szCs w:val="28"/>
        </w:rPr>
        <w:t>.1.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>С результатом рассмотрения «поддержано»</w:t>
      </w:r>
      <w:r w:rsidR="008D1A89">
        <w:rPr>
          <w:sz w:val="28"/>
          <w:szCs w:val="28"/>
        </w:rPr>
        <w:t xml:space="preserve"> – 7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655E2">
        <w:rPr>
          <w:sz w:val="28"/>
          <w:szCs w:val="28"/>
        </w:rPr>
        <w:t>2.4</w:t>
      </w:r>
      <w:r>
        <w:rPr>
          <w:sz w:val="28"/>
          <w:szCs w:val="28"/>
        </w:rPr>
        <w:t>.2.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С результатом рассмотрения «меры приняты» – </w:t>
      </w:r>
      <w:r w:rsidR="008D1A89">
        <w:rPr>
          <w:sz w:val="28"/>
          <w:szCs w:val="28"/>
        </w:rPr>
        <w:t>9</w:t>
      </w:r>
    </w:p>
    <w:p w:rsidR="00901AAD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1.2.5</w:t>
      </w:r>
      <w:r w:rsidR="00901AAD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 xml:space="preserve">С результатом рассмотрения «разъяснено» – </w:t>
      </w:r>
      <w:r w:rsidR="008D1A89">
        <w:rPr>
          <w:sz w:val="28"/>
          <w:szCs w:val="28"/>
        </w:rPr>
        <w:t>12</w:t>
      </w:r>
    </w:p>
    <w:p w:rsidR="00901AAD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1.2.6</w:t>
      </w:r>
      <w:r w:rsidR="00901AAD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>С результатом рассмотрения «не поддержано» –</w:t>
      </w:r>
      <w:r w:rsidR="008D1A89">
        <w:rPr>
          <w:sz w:val="28"/>
          <w:szCs w:val="28"/>
        </w:rPr>
        <w:t xml:space="preserve"> 0</w:t>
      </w:r>
    </w:p>
    <w:p w:rsidR="00901AAD" w:rsidRDefault="00C655E2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1.2.7</w:t>
      </w:r>
      <w:r w:rsidR="00901AAD">
        <w:rPr>
          <w:sz w:val="28"/>
          <w:szCs w:val="28"/>
        </w:rPr>
        <w:t>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>С результатом рассмотрения «дан ответ автору» –</w:t>
      </w:r>
      <w:r w:rsidR="008D1A89">
        <w:rPr>
          <w:sz w:val="28"/>
          <w:szCs w:val="28"/>
        </w:rPr>
        <w:t xml:space="preserve"> 0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Сколько выявлено случае</w:t>
      </w:r>
      <w:r w:rsidR="00246BDF">
        <w:rPr>
          <w:sz w:val="28"/>
          <w:szCs w:val="28"/>
        </w:rPr>
        <w:t xml:space="preserve">в </w:t>
      </w:r>
      <w:r>
        <w:rPr>
          <w:sz w:val="28"/>
          <w:szCs w:val="28"/>
        </w:rPr>
        <w:t>нарушения</w:t>
      </w:r>
      <w:r w:rsidR="00246BDF">
        <w:rPr>
          <w:sz w:val="28"/>
          <w:szCs w:val="28"/>
        </w:rPr>
        <w:t xml:space="preserve"> законодательства либо</w:t>
      </w:r>
      <w:r>
        <w:rPr>
          <w:sz w:val="28"/>
          <w:szCs w:val="28"/>
        </w:rPr>
        <w:t xml:space="preserve"> прав и законных интересов граждан – </w:t>
      </w:r>
      <w:r w:rsidR="008D1A89">
        <w:rPr>
          <w:sz w:val="28"/>
          <w:szCs w:val="28"/>
        </w:rPr>
        <w:t>2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Сколько должностных лиц, виновных в нарушении </w:t>
      </w:r>
      <w:r w:rsidR="00246BDF">
        <w:rPr>
          <w:sz w:val="28"/>
          <w:szCs w:val="28"/>
        </w:rPr>
        <w:t>законодательства либо прав и законных</w:t>
      </w:r>
      <w:r w:rsidR="004D7547">
        <w:rPr>
          <w:sz w:val="28"/>
          <w:szCs w:val="28"/>
        </w:rPr>
        <w:t xml:space="preserve"> интересов </w:t>
      </w:r>
      <w:r>
        <w:rPr>
          <w:sz w:val="28"/>
          <w:szCs w:val="28"/>
        </w:rPr>
        <w:t>граждан, п</w:t>
      </w:r>
      <w:r w:rsidR="00041708">
        <w:rPr>
          <w:sz w:val="28"/>
          <w:szCs w:val="28"/>
        </w:rPr>
        <w:t>ривлечено</w:t>
      </w:r>
      <w:r>
        <w:rPr>
          <w:sz w:val="28"/>
          <w:szCs w:val="28"/>
        </w:rPr>
        <w:t xml:space="preserve"> к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ответственности – </w:t>
      </w:r>
      <w:r w:rsidR="008D1A89">
        <w:rPr>
          <w:sz w:val="28"/>
          <w:szCs w:val="28"/>
        </w:rPr>
        <w:t>2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 xml:space="preserve">Сколько должностных лиц, </w:t>
      </w:r>
      <w:r w:rsidR="004D7547">
        <w:rPr>
          <w:sz w:val="28"/>
          <w:szCs w:val="28"/>
        </w:rPr>
        <w:t xml:space="preserve">виновных в нарушении </w:t>
      </w:r>
      <w:r w:rsidR="00246BDF">
        <w:rPr>
          <w:sz w:val="28"/>
          <w:szCs w:val="28"/>
        </w:rPr>
        <w:t xml:space="preserve">законодательства либо прав и законных </w:t>
      </w:r>
      <w:r w:rsidR="004D7547">
        <w:rPr>
          <w:sz w:val="28"/>
          <w:szCs w:val="28"/>
        </w:rPr>
        <w:t xml:space="preserve">интересов </w:t>
      </w:r>
      <w:r w:rsidR="00246BDF">
        <w:rPr>
          <w:sz w:val="28"/>
          <w:szCs w:val="28"/>
        </w:rPr>
        <w:t>граждан</w:t>
      </w:r>
      <w:r w:rsidR="00041708">
        <w:rPr>
          <w:sz w:val="28"/>
          <w:szCs w:val="28"/>
        </w:rPr>
        <w:t>, не привлечено</w:t>
      </w:r>
      <w:r>
        <w:rPr>
          <w:sz w:val="28"/>
          <w:szCs w:val="28"/>
        </w:rPr>
        <w:t xml:space="preserve"> к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ответственности –</w:t>
      </w:r>
      <w:r w:rsidR="008D1A89">
        <w:rPr>
          <w:sz w:val="28"/>
          <w:szCs w:val="28"/>
        </w:rPr>
        <w:t xml:space="preserve"> 0</w:t>
      </w:r>
    </w:p>
    <w:p w:rsidR="00901AAD" w:rsidRDefault="00901AAD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8D1A89">
        <w:rPr>
          <w:sz w:val="28"/>
          <w:szCs w:val="28"/>
        </w:rPr>
        <w:t> </w:t>
      </w:r>
      <w:r>
        <w:rPr>
          <w:sz w:val="28"/>
          <w:szCs w:val="28"/>
        </w:rPr>
        <w:t>Количество повторных обращений –</w:t>
      </w:r>
      <w:r w:rsidR="008D1A89">
        <w:rPr>
          <w:sz w:val="28"/>
          <w:szCs w:val="28"/>
        </w:rPr>
        <w:t xml:space="preserve"> 0</w:t>
      </w:r>
    </w:p>
    <w:p w:rsidR="00901AAD" w:rsidRDefault="00C1613F" w:rsidP="00E90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8D1A89">
        <w:rPr>
          <w:sz w:val="28"/>
          <w:szCs w:val="28"/>
        </w:rPr>
        <w:t> </w:t>
      </w:r>
      <w:r w:rsidR="00901AAD">
        <w:rPr>
          <w:sz w:val="28"/>
          <w:szCs w:val="28"/>
        </w:rPr>
        <w:t xml:space="preserve">Конкретные примеры, отражающие результативность рассмотрения письменных и устных обращений граждан – </w:t>
      </w:r>
    </w:p>
    <w:p w:rsidR="008D1A89" w:rsidRPr="0097361E" w:rsidRDefault="008D1A89" w:rsidP="008D1A89">
      <w:pPr>
        <w:rPr>
          <w:b/>
          <w:sz w:val="28"/>
          <w:szCs w:val="28"/>
        </w:rPr>
      </w:pPr>
    </w:p>
    <w:p w:rsidR="008D1A89" w:rsidRPr="0097361E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1) </w:t>
      </w:r>
      <w:r w:rsidRPr="0097361E">
        <w:rPr>
          <w:spacing w:val="-1"/>
          <w:sz w:val="28"/>
          <w:szCs w:val="28"/>
        </w:rPr>
        <w:t>Государственной жилищной инспекцией Воронежской области по</w:t>
      </w:r>
      <w:r>
        <w:rPr>
          <w:spacing w:val="-1"/>
          <w:sz w:val="28"/>
          <w:szCs w:val="28"/>
        </w:rPr>
        <w:t> </w:t>
      </w:r>
      <w:r w:rsidRPr="0097361E">
        <w:rPr>
          <w:spacing w:val="-1"/>
          <w:sz w:val="28"/>
          <w:szCs w:val="28"/>
        </w:rPr>
        <w:t>обращени</w:t>
      </w:r>
      <w:r>
        <w:rPr>
          <w:spacing w:val="-1"/>
          <w:sz w:val="28"/>
          <w:szCs w:val="28"/>
        </w:rPr>
        <w:t>ю</w:t>
      </w:r>
      <w:r w:rsidRPr="0097361E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жителей дома</w:t>
      </w:r>
      <w:r w:rsidRPr="0097361E">
        <w:rPr>
          <w:spacing w:val="-1"/>
          <w:sz w:val="28"/>
          <w:szCs w:val="28"/>
        </w:rPr>
        <w:t>, расположенн</w:t>
      </w:r>
      <w:r>
        <w:rPr>
          <w:spacing w:val="-1"/>
          <w:sz w:val="28"/>
          <w:szCs w:val="28"/>
        </w:rPr>
        <w:t>ого</w:t>
      </w:r>
      <w:r w:rsidRPr="0097361E">
        <w:rPr>
          <w:spacing w:val="-1"/>
          <w:sz w:val="28"/>
          <w:szCs w:val="28"/>
        </w:rPr>
        <w:t xml:space="preserve"> в Коминтерновском районе г.</w:t>
      </w:r>
      <w:r>
        <w:rPr>
          <w:spacing w:val="-1"/>
          <w:sz w:val="28"/>
          <w:szCs w:val="28"/>
        </w:rPr>
        <w:t> </w:t>
      </w:r>
      <w:r w:rsidRPr="0097361E">
        <w:rPr>
          <w:spacing w:val="-1"/>
          <w:sz w:val="28"/>
          <w:szCs w:val="28"/>
        </w:rPr>
        <w:t xml:space="preserve">Воронежа, проведены внеплановые выездные проверки по вопросу </w:t>
      </w:r>
      <w:r w:rsidRPr="0097361E">
        <w:rPr>
          <w:sz w:val="28"/>
          <w:szCs w:val="28"/>
        </w:rPr>
        <w:t xml:space="preserve">ненадлежащего содержания и ремонта домов. </w:t>
      </w:r>
    </w:p>
    <w:p w:rsidR="008D1A89" w:rsidRPr="0097361E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 ходе проверки</w:t>
      </w:r>
      <w:r w:rsidRPr="0097361E">
        <w:rPr>
          <w:spacing w:val="-1"/>
          <w:sz w:val="28"/>
          <w:szCs w:val="28"/>
        </w:rPr>
        <w:t xml:space="preserve"> жилищным инспектором обнаружено, что</w:t>
      </w:r>
      <w:r>
        <w:rPr>
          <w:spacing w:val="-1"/>
          <w:sz w:val="28"/>
          <w:szCs w:val="28"/>
        </w:rPr>
        <w:t> </w:t>
      </w:r>
      <w:r w:rsidRPr="0097361E">
        <w:rPr>
          <w:spacing w:val="-1"/>
          <w:sz w:val="28"/>
          <w:szCs w:val="28"/>
        </w:rPr>
        <w:t>в</w:t>
      </w:r>
      <w:r>
        <w:rPr>
          <w:spacing w:val="-1"/>
          <w:sz w:val="28"/>
          <w:szCs w:val="28"/>
        </w:rPr>
        <w:t> </w:t>
      </w:r>
      <w:r w:rsidRPr="0097361E">
        <w:rPr>
          <w:spacing w:val="-1"/>
          <w:sz w:val="28"/>
          <w:szCs w:val="28"/>
        </w:rPr>
        <w:t>многоквартирн</w:t>
      </w:r>
      <w:r>
        <w:rPr>
          <w:spacing w:val="-1"/>
          <w:sz w:val="28"/>
          <w:szCs w:val="28"/>
        </w:rPr>
        <w:t>ом доме</w:t>
      </w:r>
      <w:r w:rsidRPr="0097361E">
        <w:rPr>
          <w:spacing w:val="-1"/>
          <w:sz w:val="28"/>
          <w:szCs w:val="28"/>
        </w:rPr>
        <w:t xml:space="preserve"> № 21 по ул. Питомник г. Воронежа</w:t>
      </w:r>
      <w:r>
        <w:rPr>
          <w:spacing w:val="-1"/>
          <w:sz w:val="28"/>
          <w:szCs w:val="28"/>
        </w:rPr>
        <w:t xml:space="preserve"> </w:t>
      </w:r>
      <w:r w:rsidRPr="0097361E">
        <w:rPr>
          <w:spacing w:val="-1"/>
          <w:sz w:val="28"/>
          <w:szCs w:val="28"/>
        </w:rPr>
        <w:t>р</w:t>
      </w:r>
      <w:r w:rsidRPr="0097361E">
        <w:rPr>
          <w:sz w:val="28"/>
          <w:szCs w:val="28"/>
        </w:rPr>
        <w:t>азрушены оголов</w:t>
      </w:r>
      <w:r>
        <w:rPr>
          <w:sz w:val="28"/>
          <w:szCs w:val="28"/>
        </w:rPr>
        <w:t>ки дымовентиляционных каналов.</w:t>
      </w:r>
    </w:p>
    <w:p w:rsidR="008D1A89" w:rsidRPr="0097361E" w:rsidRDefault="003E7FB5" w:rsidP="008D1A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26.5pt;height:102.75pt;visibility:visible;mso-wrap-style:square">
            <v:imagedata r:id="rId8" o:title="IMG_0646ПОЛРЛ"/>
          </v:shape>
        </w:pict>
      </w:r>
      <w:r>
        <w:rPr>
          <w:noProof/>
          <w:sz w:val="28"/>
          <w:szCs w:val="28"/>
        </w:rPr>
        <w:pict>
          <v:shape id="Рисунок 3" o:spid="_x0000_i1026" type="#_x0000_t75" style="width:226.5pt;height:119.25pt;visibility:visible;mso-wrap-style:square">
            <v:imagedata r:id="rId9" o:title="IMG_0942оллл"/>
          </v:shape>
        </w:pict>
      </w:r>
    </w:p>
    <w:p w:rsidR="008D1A89" w:rsidRPr="0097361E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 xml:space="preserve">В отношении </w:t>
      </w:r>
      <w:r w:rsidRPr="0097361E">
        <w:rPr>
          <w:spacing w:val="-1"/>
          <w:sz w:val="28"/>
          <w:szCs w:val="28"/>
        </w:rPr>
        <w:t xml:space="preserve">директора </w:t>
      </w:r>
      <w:r w:rsidRPr="008D1A89">
        <w:rPr>
          <w:spacing w:val="-1"/>
          <w:sz w:val="28"/>
          <w:szCs w:val="28"/>
        </w:rPr>
        <w:t xml:space="preserve">ООО «УК Мастер» </w:t>
      </w:r>
      <w:r>
        <w:rPr>
          <w:spacing w:val="-1"/>
          <w:sz w:val="28"/>
          <w:szCs w:val="28"/>
        </w:rPr>
        <w:t>составлен протокол</w:t>
      </w:r>
      <w:r w:rsidRPr="0097361E">
        <w:rPr>
          <w:spacing w:val="-1"/>
          <w:sz w:val="28"/>
          <w:szCs w:val="28"/>
        </w:rPr>
        <w:t xml:space="preserve"> об административном правонарушении, предусмотренном ч.2 ст. 14.1.3 КоАП РФ. Управляющей организации</w:t>
      </w:r>
      <w:r>
        <w:rPr>
          <w:spacing w:val="-1"/>
          <w:sz w:val="28"/>
          <w:szCs w:val="28"/>
        </w:rPr>
        <w:t xml:space="preserve"> выдано предписание</w:t>
      </w:r>
      <w:r w:rsidRPr="0097361E">
        <w:rPr>
          <w:spacing w:val="-1"/>
          <w:sz w:val="28"/>
          <w:szCs w:val="28"/>
        </w:rPr>
        <w:t xml:space="preserve"> об устранении выявленных нарушений. 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97361E">
        <w:rPr>
          <w:spacing w:val="-1"/>
          <w:sz w:val="28"/>
          <w:szCs w:val="28"/>
        </w:rPr>
        <w:t>Последующая проверка исполнения предписания показала, что</w:t>
      </w:r>
      <w:r>
        <w:rPr>
          <w:spacing w:val="-1"/>
          <w:sz w:val="28"/>
          <w:szCs w:val="28"/>
        </w:rPr>
        <w:t> </w:t>
      </w:r>
      <w:r w:rsidRPr="0097361E">
        <w:rPr>
          <w:spacing w:val="-1"/>
          <w:sz w:val="28"/>
          <w:szCs w:val="28"/>
        </w:rPr>
        <w:t xml:space="preserve">управляющей организацией ООО «УК Мастер» отремонтированы оголовки </w:t>
      </w:r>
      <w:r w:rsidRPr="008D1A89">
        <w:rPr>
          <w:spacing w:val="-1"/>
          <w:sz w:val="28"/>
          <w:szCs w:val="28"/>
        </w:rPr>
        <w:t>дымовентиляционных каналов на кровле многоквартирного дома</w:t>
      </w:r>
      <w:r>
        <w:rPr>
          <w:spacing w:val="-1"/>
          <w:sz w:val="28"/>
          <w:szCs w:val="28"/>
        </w:rPr>
        <w:t>.</w:t>
      </w:r>
    </w:p>
    <w:p w:rsid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</w:p>
    <w:p w:rsidR="008D1A89" w:rsidRPr="00C15874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2) </w:t>
      </w:r>
      <w:r w:rsidRPr="00C15874">
        <w:rPr>
          <w:spacing w:val="-1"/>
          <w:sz w:val="28"/>
          <w:szCs w:val="28"/>
        </w:rPr>
        <w:t>Государственной жилищной инспекцией Воронежской области по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>обращениям жителей многоквартирных домов, расположенных в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 xml:space="preserve">Коминтерновском районе г. Воронежа, проведены внеплановые выездные проверки по вопросу </w:t>
      </w:r>
      <w:r w:rsidRPr="008D1A89">
        <w:rPr>
          <w:spacing w:val="-1"/>
          <w:sz w:val="28"/>
          <w:szCs w:val="28"/>
        </w:rPr>
        <w:t xml:space="preserve">ненадлежащего содержания и ремонта домов. </w:t>
      </w:r>
    </w:p>
    <w:p w:rsidR="008D1A89" w:rsidRPr="00C15874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C15874">
        <w:rPr>
          <w:spacing w:val="-1"/>
          <w:sz w:val="28"/>
          <w:szCs w:val="28"/>
        </w:rPr>
        <w:t>В ходе проверок жилищным инспектором обнаружено, что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>в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>многоквартирных домах № 228 и № 236 по ул. 9 Января г. Воронежа р</w:t>
      </w:r>
      <w:r w:rsidRPr="008D1A89">
        <w:rPr>
          <w:spacing w:val="-1"/>
          <w:sz w:val="28"/>
          <w:szCs w:val="28"/>
        </w:rPr>
        <w:t>азрушены оголов</w:t>
      </w:r>
      <w:r>
        <w:rPr>
          <w:spacing w:val="-1"/>
          <w:sz w:val="28"/>
          <w:szCs w:val="28"/>
        </w:rPr>
        <w:t>ки дымовентиляционных каналов.</w:t>
      </w:r>
    </w:p>
    <w:p w:rsidR="008D1A89" w:rsidRPr="00C15874" w:rsidRDefault="007018CE" w:rsidP="008D1A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7" type="#_x0000_t75" style="width:232.5pt;height:164.25pt;visibility:visible;mso-wrap-style:square">
            <v:imagedata r:id="rId10" o:title="IMG_0754МЬРЬ"/>
          </v:shape>
        </w:pict>
      </w:r>
      <w:r w:rsidR="008D1A89" w:rsidRPr="00C1587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pict>
          <v:shape id="Рисунок 1" o:spid="_x0000_i1028" type="#_x0000_t75" style="width:195.75pt;height:163.5pt;visibility:visible;mso-wrap-style:square">
            <v:imagedata r:id="rId11" o:title="IMG_20190116_093455"/>
          </v:shape>
        </w:pict>
      </w:r>
      <w:r w:rsidR="008D1A89" w:rsidRPr="00C15874">
        <w:rPr>
          <w:sz w:val="28"/>
          <w:szCs w:val="28"/>
        </w:rPr>
        <w:t xml:space="preserve"> </w:t>
      </w:r>
    </w:p>
    <w:p w:rsidR="008D1A89" w:rsidRPr="00C15874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 xml:space="preserve">В отношении </w:t>
      </w:r>
      <w:r w:rsidRPr="00C15874">
        <w:rPr>
          <w:spacing w:val="-1"/>
          <w:sz w:val="28"/>
          <w:szCs w:val="28"/>
        </w:rPr>
        <w:t xml:space="preserve">директора </w:t>
      </w:r>
      <w:r w:rsidRPr="008D1A89">
        <w:rPr>
          <w:spacing w:val="-1"/>
          <w:sz w:val="28"/>
          <w:szCs w:val="28"/>
        </w:rPr>
        <w:t xml:space="preserve">ООО «УК Мастер» </w:t>
      </w:r>
      <w:r w:rsidRPr="00C15874">
        <w:rPr>
          <w:spacing w:val="-1"/>
          <w:sz w:val="28"/>
          <w:szCs w:val="28"/>
        </w:rPr>
        <w:t>составлены протоколы об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>административном правонарушении, предусмотренном ч.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>2 ст.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 xml:space="preserve">14.1.3 КоАП РФ. Управляющей организации выданы предписания об устранении выявленных нарушений. 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C15874">
        <w:rPr>
          <w:spacing w:val="-1"/>
          <w:sz w:val="28"/>
          <w:szCs w:val="28"/>
        </w:rPr>
        <w:t>Последующая проверка исполнения предписания показала, что</w:t>
      </w:r>
      <w:r>
        <w:rPr>
          <w:spacing w:val="-1"/>
          <w:sz w:val="28"/>
          <w:szCs w:val="28"/>
        </w:rPr>
        <w:t> </w:t>
      </w:r>
      <w:r w:rsidRPr="00C15874">
        <w:rPr>
          <w:spacing w:val="-1"/>
          <w:sz w:val="28"/>
          <w:szCs w:val="28"/>
        </w:rPr>
        <w:t xml:space="preserve">управляющей организацией ООО «УК Мастер» отремонтированы оголовки </w:t>
      </w:r>
      <w:r w:rsidRPr="008D1A89">
        <w:rPr>
          <w:spacing w:val="-1"/>
          <w:sz w:val="28"/>
          <w:szCs w:val="28"/>
        </w:rPr>
        <w:t>дымовентиляционных каналов на кровлях</w:t>
      </w:r>
      <w:r>
        <w:rPr>
          <w:spacing w:val="-1"/>
          <w:sz w:val="28"/>
          <w:szCs w:val="28"/>
        </w:rPr>
        <w:t xml:space="preserve"> многоквартирных домов.</w:t>
      </w:r>
    </w:p>
    <w:p w:rsidR="008D1A89" w:rsidRPr="00A43834" w:rsidRDefault="007018CE" w:rsidP="008D1A89">
      <w:pPr>
        <w:jc w:val="center"/>
      </w:pPr>
      <w:r>
        <w:rPr>
          <w:noProof/>
          <w:spacing w:val="-1"/>
          <w:sz w:val="28"/>
          <w:szCs w:val="28"/>
        </w:rPr>
        <w:pict>
          <v:shape id="Рисунок 6" o:spid="_x0000_i1029" type="#_x0000_t75" style="width:290.25pt;height:165.75pt;visibility:visible;mso-wrap-style:square">
            <v:imagedata r:id="rId12" o:title="IMG_0937РОЬПРОПО"/>
          </v:shape>
        </w:pict>
      </w:r>
    </w:p>
    <w:p w:rsidR="00901AAD" w:rsidRDefault="00901AAD" w:rsidP="008D1A89">
      <w:pPr>
        <w:jc w:val="both"/>
        <w:rPr>
          <w:sz w:val="28"/>
          <w:szCs w:val="28"/>
        </w:rPr>
      </w:pP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3) По обращениям жителей многоквартирного дома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4 по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ул.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Рижская г.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Воронежа государственной жилищной инспекцией Воронежской области проведена внеплановая выездная проверка по вопросу ненадлежащего предоставления коммунальной услуги по отоплению.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В ходе проведенного обследования было установлено, что температура воздуха в жилых помещениях квартиры одного из заявителей составляет +20,5</w:t>
      </w:r>
      <w:r w:rsidRPr="008D1A89">
        <w:rPr>
          <w:spacing w:val="-1"/>
          <w:sz w:val="28"/>
          <w:szCs w:val="28"/>
          <w:vertAlign w:val="superscript"/>
        </w:rPr>
        <w:t>0</w:t>
      </w:r>
      <w:r w:rsidRPr="008D1A89">
        <w:rPr>
          <w:spacing w:val="-1"/>
          <w:sz w:val="28"/>
          <w:szCs w:val="28"/>
        </w:rPr>
        <w:t>С, температура воздуха в жилых помещениях квартиры другого жителя составляет +19,9</w:t>
      </w:r>
      <w:r w:rsidRPr="008D1A89">
        <w:rPr>
          <w:spacing w:val="-1"/>
          <w:sz w:val="28"/>
          <w:szCs w:val="28"/>
          <w:vertAlign w:val="superscript"/>
        </w:rPr>
        <w:t>0</w:t>
      </w:r>
      <w:r w:rsidRPr="008D1A89">
        <w:rPr>
          <w:spacing w:val="-1"/>
          <w:sz w:val="28"/>
          <w:szCs w:val="28"/>
        </w:rPr>
        <w:t>С, что соответствует нормативной +18</w:t>
      </w:r>
      <w:r w:rsidRPr="008D1A89">
        <w:rPr>
          <w:spacing w:val="-1"/>
          <w:sz w:val="28"/>
          <w:szCs w:val="28"/>
          <w:vertAlign w:val="superscript"/>
        </w:rPr>
        <w:t>0</w:t>
      </w:r>
      <w:r w:rsidRPr="008D1A89">
        <w:rPr>
          <w:spacing w:val="-1"/>
          <w:sz w:val="28"/>
          <w:szCs w:val="28"/>
        </w:rPr>
        <w:t>С, температура воздуха в жилых помещениях третьей квартиры составляет +19,5</w:t>
      </w:r>
      <w:r w:rsidRPr="008D1A89">
        <w:rPr>
          <w:spacing w:val="-1"/>
          <w:sz w:val="28"/>
          <w:szCs w:val="28"/>
          <w:vertAlign w:val="superscript"/>
        </w:rPr>
        <w:t>0</w:t>
      </w:r>
      <w:r w:rsidRPr="008D1A89">
        <w:rPr>
          <w:spacing w:val="-1"/>
          <w:sz w:val="28"/>
          <w:szCs w:val="28"/>
        </w:rPr>
        <w:t>С, что не соответствует нормативной температуре воздуха +20</w:t>
      </w:r>
      <w:r w:rsidRPr="008D1A89">
        <w:rPr>
          <w:spacing w:val="-1"/>
          <w:sz w:val="28"/>
          <w:szCs w:val="28"/>
          <w:vertAlign w:val="superscript"/>
        </w:rPr>
        <w:t>0</w:t>
      </w:r>
      <w:r w:rsidRPr="008D1A89">
        <w:rPr>
          <w:spacing w:val="-1"/>
          <w:sz w:val="28"/>
          <w:szCs w:val="28"/>
        </w:rPr>
        <w:t>С для угловых квартир. Также в квартирах заявителей жилищным инспектором выявлен неравномерный прогрев отопительных приборов и стояков.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В отношении руководителя АО «УК Левобережного района» оформлен протокол об административном правонарушении, предусмотренном частью 2 статьи 14.1.3 КоАП РФ. В адрес АО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«УК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Левобережного района» выдано предписание об устранении выявленных нарушений.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Проверяя исполнение предписания, жилищный инспектор выявил, что для улучшения параметров теплоносителя на трубопроводах системы отопления дома управляющей организацией установлен циркуляционный насос, при этом параметры теплоносителя улучшились, увеличился перепад давления, в результате чего температура воздуха в квартирах обратившихся в инспекцию граждан составила +22</w:t>
      </w:r>
      <w:r w:rsidRPr="008D1A89">
        <w:rPr>
          <w:spacing w:val="-1"/>
          <w:sz w:val="28"/>
          <w:szCs w:val="28"/>
          <w:vertAlign w:val="superscript"/>
        </w:rPr>
        <w:t>0</w:t>
      </w:r>
      <w:r w:rsidRPr="008D1A89">
        <w:rPr>
          <w:spacing w:val="-1"/>
          <w:sz w:val="28"/>
          <w:szCs w:val="28"/>
        </w:rPr>
        <w:t xml:space="preserve">С, а отопительные приборы и </w:t>
      </w:r>
      <w:r>
        <w:rPr>
          <w:spacing w:val="-1"/>
          <w:sz w:val="28"/>
          <w:szCs w:val="28"/>
        </w:rPr>
        <w:t>стояки прогреваются равномерно.</w:t>
      </w:r>
    </w:p>
    <w:p w:rsidR="008D1A89" w:rsidRDefault="003E7FB5" w:rsidP="008D1A89">
      <w:pPr>
        <w:pStyle w:val="24"/>
        <w:spacing w:line="312" w:lineRule="auto"/>
        <w:ind w:firstLine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1030" type="#_x0000_t75" style="width:221.25pt;height:165.75pt;visibility:visible;mso-wrap-style:square">
            <v:imagedata r:id="rId13" o:title="IMG_4910"/>
          </v:shape>
        </w:pict>
      </w:r>
      <w:r w:rsidR="008D1A8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pict>
          <v:shape id="_x0000_i1031" type="#_x0000_t75" style="width:221.25pt;height:165.75pt;visibility:visible;mso-wrap-style:square">
            <v:imagedata r:id="rId14" o:title="IMG_4907"/>
          </v:shape>
        </w:pic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Кроме того, управляющей организацией для восстановления теплового контура была установлена деревянная тамбурная дверь в подъезде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5.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Довольные результатами рассмотрения инспекцией своих заявлений, жители поблагодарили жилищного инспектора за помощь в решении их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проблем и даже подарили букет цветов.</w:t>
      </w:r>
    </w:p>
    <w:p w:rsid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4) В государственную жилищную инспекцию Воронежской области поступило обращение жителя многоквартирного дома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46/5 по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ул.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Ростовская г. Воронежа по вопросу ненадлежащего содержания и ремонта общего имущества. В обращении сод</w:t>
      </w:r>
      <w:r>
        <w:rPr>
          <w:spacing w:val="-1"/>
          <w:sz w:val="28"/>
          <w:szCs w:val="28"/>
        </w:rPr>
        <w:t>ержалась жалоба на течь кровли.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В отношении управляющей домом организации АО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«УК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Левобережного района» была инициирована внеплановая выездная проверка.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Получив уведомление о готовящейся проверке, АО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«УК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Левобережного района» выполнила частичный ремонт рулонного покрытия кровли над квартирой заявителя и межпанельных швов в местах повреждений.</w:t>
      </w:r>
    </w:p>
    <w:p w:rsidR="008D1A89" w:rsidRDefault="008D1A89" w:rsidP="008D1A89">
      <w:pPr>
        <w:shd w:val="clear" w:color="auto" w:fill="FFFFFF"/>
        <w:tabs>
          <w:tab w:val="right" w:pos="10205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Состояние объекта после проведения работ</w:t>
      </w:r>
    </w:p>
    <w:p w:rsidR="008D1A89" w:rsidRDefault="003E7FB5" w:rsidP="008D1A89">
      <w:pPr>
        <w:shd w:val="clear" w:color="auto" w:fill="FFFFFF"/>
        <w:tabs>
          <w:tab w:val="right" w:pos="1020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226.5pt;height:171pt">
            <v:imagedata r:id="rId15" o:title="PHOTO-2019-02-06-09-46-47"/>
          </v:shape>
        </w:pict>
      </w:r>
    </w:p>
    <w:p w:rsidR="008D1A89" w:rsidRDefault="008D1A89" w:rsidP="008D1A89">
      <w:pPr>
        <w:pStyle w:val="24"/>
        <w:spacing w:line="312" w:lineRule="auto"/>
        <w:ind w:firstLine="0"/>
        <w:textAlignment w:val="baseline"/>
        <w:rPr>
          <w:sz w:val="28"/>
          <w:szCs w:val="28"/>
        </w:rPr>
      </w:pP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5) По обращению жителя многоквартирного дома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17 по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ул.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Путиловской г.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Воронежа государственной жилищной инспекцией Воронежской области проведена внеплановая выездная проверка по вопросу ненадлежащего содержания дома.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Проверка показала, что управляющей домом организацией ПОЖСК «Советский-1» не обеспечено требуемое санитарное состояние лестничной клетки подъезда дома. Инспектор обнаружил грязь и паутину на оконных сте</w:t>
      </w:r>
      <w:r>
        <w:rPr>
          <w:spacing w:val="-1"/>
          <w:sz w:val="28"/>
          <w:szCs w:val="28"/>
        </w:rPr>
        <w:t>клах.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Кроме того, на придомовой территории управляющей организацией не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обеспечен надлежащий уход за зелеными насаждениями.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 xml:space="preserve">По итогам проверки в отношении ПОЖСК «Советский-1» составлен протокол об </w:t>
      </w:r>
      <w:r>
        <w:rPr>
          <w:spacing w:val="-1"/>
          <w:sz w:val="28"/>
          <w:szCs w:val="28"/>
        </w:rPr>
        <w:t>административном правонарушении, предусмотренном частью 2 статьи 14.1.3 КоАП РФ и выдано предписание об устранении выявленных нарушений.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Управляющая организация исполнила предписание ГЖИ Воронежской области, произвела уборку лестничной клетки подъезда многоквартирного дома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17 по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ул.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Путиловской г.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 xml:space="preserve">Воронежа, а также провела </w:t>
      </w:r>
      <w:r>
        <w:rPr>
          <w:spacing w:val="-1"/>
          <w:sz w:val="28"/>
          <w:szCs w:val="28"/>
        </w:rPr>
        <w:t>работы по опиловке и вырубке сухостойных и аварийных деревьев на придомовой территории «пятиэтажки».</w:t>
      </w:r>
    </w:p>
    <w:p w:rsidR="008D1A89" w:rsidRDefault="008D1A89" w:rsidP="008D1A89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Состояние объекта до и после проведения работ</w:t>
      </w:r>
    </w:p>
    <w:p w:rsidR="008D1A89" w:rsidRDefault="007018CE" w:rsidP="008D1A8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33" type="#_x0000_t75" style="width:221.25pt;height:139.5pt;visibility:visible;mso-wrap-style:square">
            <v:imagedata r:id="rId16" o:title="орпопIMG_2401"/>
          </v:shape>
        </w:pict>
      </w:r>
      <w:r w:rsidR="008D1A8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pict>
          <v:shape id="_x0000_i1034" type="#_x0000_t75" style="width:222.75pt;height:140.25pt;visibility:visible;mso-wrap-style:square">
            <v:imagedata r:id="rId17" o:title="пророрIMG_2521"/>
          </v:shape>
        </w:pict>
      </w:r>
    </w:p>
    <w:p w:rsidR="00901AAD" w:rsidRDefault="00901AAD" w:rsidP="00246BDF">
      <w:pPr>
        <w:jc w:val="both"/>
        <w:rPr>
          <w:sz w:val="28"/>
          <w:szCs w:val="28"/>
        </w:rPr>
      </w:pP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6) В государственную жилищную инспекцию Воронежской области поступило обращение жителя многоквартирного дома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47 по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ул.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Ростовская г.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Воронежа по вопросу ненадлежащего содержания и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 xml:space="preserve">ремонта общего имущества. В обращении содержалась жалоба на течь кровли. 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В отношении управляющей домом организации ООО «АВА-кров» была инициирована внеплановая выездная проверка.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Получив уведомление о готовящейся проверке, ООО «АВА-кров» выполнила частичный ремонт рулонного покрытия кровли над квартирой заявителя и устранила течь кровли.</w:t>
      </w:r>
    </w:p>
    <w:p w:rsidR="008D1A89" w:rsidRDefault="008D1A89" w:rsidP="008D1A89">
      <w:pPr>
        <w:shd w:val="clear" w:color="auto" w:fill="FFFFFF"/>
        <w:tabs>
          <w:tab w:val="right" w:pos="10205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Состояние объекта до и после проведения работ</w:t>
      </w:r>
    </w:p>
    <w:p w:rsidR="008D1A89" w:rsidRDefault="003E7FB5" w:rsidP="008D1A89">
      <w:pPr>
        <w:shd w:val="clear" w:color="auto" w:fill="FFFFFF"/>
        <w:tabs>
          <w:tab w:val="right" w:pos="10205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5" type="#_x0000_t75" style="width:223.5pt;height:168.75pt">
            <v:imagedata r:id="rId18" o:title="8B67DE26-6B1C-498C-8AD8-CC58BEBC3F50"/>
          </v:shape>
        </w:pict>
      </w:r>
      <w:r w:rsidR="008D1A8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pict>
          <v:shape id="_x0000_i1036" type="#_x0000_t75" style="width:223.5pt;height:168pt">
            <v:imagedata r:id="rId19" o:title="A7CB5EC7-9BC3-4A92-93B7-A273D1FBA035"/>
          </v:shape>
        </w:pict>
      </w:r>
    </w:p>
    <w:p w:rsidR="008D1A89" w:rsidRDefault="008D1A89" w:rsidP="008D1A89">
      <w:pPr>
        <w:ind w:firstLine="709"/>
        <w:jc w:val="both"/>
        <w:rPr>
          <w:spacing w:val="-1"/>
          <w:sz w:val="28"/>
          <w:szCs w:val="28"/>
        </w:rPr>
      </w:pP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7) В государственную жилищную инспекцию Воронежской области поступило обращение жителей многоквартирного дома №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12 по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ул.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 xml:space="preserve">Костромская г. Воронежа по вопросу ненадлежащего содержания и ремонта общего имущества. Собственники жилых помещений на верхних этажах МКД жаловались на течь кровли.   </w:t>
      </w:r>
    </w:p>
    <w:p w:rsidR="008D1A89" w:rsidRPr="008D1A89" w:rsidRDefault="008D1A89" w:rsidP="008D1A89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8D1A89">
        <w:rPr>
          <w:spacing w:val="-1"/>
          <w:sz w:val="28"/>
          <w:szCs w:val="28"/>
        </w:rPr>
        <w:t>В ходе проведения внеплановой выездной проверки установлено, что управляющая организация АО «УК Левобережного района» частично отремонтировала рулонное покрытие кровли над вторым подъездом дома и</w:t>
      </w:r>
      <w:r>
        <w:rPr>
          <w:spacing w:val="-1"/>
          <w:sz w:val="28"/>
          <w:szCs w:val="28"/>
        </w:rPr>
        <w:t> </w:t>
      </w:r>
      <w:r w:rsidRPr="008D1A89">
        <w:rPr>
          <w:spacing w:val="-1"/>
          <w:sz w:val="28"/>
          <w:szCs w:val="28"/>
        </w:rPr>
        <w:t>квартирами заявителей.</w:t>
      </w:r>
    </w:p>
    <w:p w:rsidR="008D1A89" w:rsidRDefault="008D1A89" w:rsidP="008D1A89">
      <w:pPr>
        <w:shd w:val="clear" w:color="auto" w:fill="FFFFFF"/>
        <w:tabs>
          <w:tab w:val="right" w:pos="10205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Состояние объекта до и после проведения работ</w:t>
      </w:r>
    </w:p>
    <w:p w:rsidR="008D1A89" w:rsidRDefault="003E7FB5" w:rsidP="008D1A89">
      <w:pPr>
        <w:rPr>
          <w:noProof/>
        </w:rPr>
        <w:sectPr w:rsidR="008D1A89" w:rsidSect="008D1A89">
          <w:headerReference w:type="default" r:id="rId20"/>
          <w:pgSz w:w="11906" w:h="16838"/>
          <w:pgMar w:top="1134" w:right="707" w:bottom="1134" w:left="1985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 id="_x0000_i1037" type="#_x0000_t75" style="width:226.5pt;height:105.75pt;visibility:visible;mso-wrap-style:square">
            <v:imagedata r:id="rId21" o:title="IMG_1563прпарпарпар"/>
          </v:shape>
        </w:pict>
      </w:r>
      <w:r>
        <w:rPr>
          <w:noProof/>
        </w:rPr>
        <w:pict>
          <v:shape id="_x0000_i1038" type="#_x0000_t75" style="width:227.25pt;height:126.75pt;visibility:visible;mso-wrap-style:square">
            <v:imagedata r:id="rId22" o:title="IMG_1559ппророро"/>
          </v:shape>
        </w:pict>
      </w:r>
    </w:p>
    <w:p w:rsidR="00901AAD" w:rsidRDefault="00901AAD" w:rsidP="008D1A89">
      <w:pPr>
        <w:jc w:val="both"/>
        <w:rPr>
          <w:sz w:val="28"/>
          <w:szCs w:val="28"/>
        </w:rPr>
      </w:pPr>
      <w:bookmarkStart w:id="0" w:name="_GoBack"/>
      <w:bookmarkEnd w:id="0"/>
    </w:p>
    <w:p w:rsidR="00901AAD" w:rsidRPr="002E65B3" w:rsidRDefault="00901AAD" w:rsidP="00901AAD">
      <w:pPr>
        <w:jc w:val="both"/>
        <w:rPr>
          <w:sz w:val="28"/>
          <w:szCs w:val="28"/>
        </w:rPr>
      </w:pPr>
    </w:p>
    <w:p w:rsidR="00901AAD" w:rsidRDefault="00901AAD" w:rsidP="00901AAD">
      <w:pPr>
        <w:ind w:firstLine="426"/>
        <w:jc w:val="center"/>
        <w:rPr>
          <w:b/>
          <w:sz w:val="28"/>
          <w:szCs w:val="28"/>
        </w:rPr>
      </w:pPr>
      <w:r w:rsidRPr="001510EE">
        <w:rPr>
          <w:b/>
          <w:sz w:val="28"/>
          <w:szCs w:val="28"/>
        </w:rPr>
        <w:t>СВЕДЕНИЯ</w:t>
      </w:r>
    </w:p>
    <w:p w:rsidR="00901AAD" w:rsidRDefault="00901AAD" w:rsidP="00901AAD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рассмотрении обращений в </w:t>
      </w:r>
      <w:r w:rsidR="00047EFD">
        <w:rPr>
          <w:b/>
          <w:sz w:val="28"/>
          <w:szCs w:val="28"/>
          <w:lang w:val="en-US"/>
        </w:rPr>
        <w:t>I</w:t>
      </w:r>
      <w:r w:rsidR="00047EFD">
        <w:rPr>
          <w:b/>
          <w:sz w:val="28"/>
          <w:szCs w:val="28"/>
        </w:rPr>
        <w:t xml:space="preserve"> квартале 2019</w:t>
      </w:r>
      <w:r>
        <w:rPr>
          <w:b/>
          <w:sz w:val="28"/>
          <w:szCs w:val="28"/>
        </w:rPr>
        <w:t xml:space="preserve"> года </w:t>
      </w:r>
    </w:p>
    <w:p w:rsidR="00901AAD" w:rsidRDefault="00901AAD" w:rsidP="00901AAD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предмет наличия в них информации о фактах коррупции со стороны должностных лиц</w:t>
      </w:r>
    </w:p>
    <w:p w:rsidR="00901AAD" w:rsidRDefault="00901AAD" w:rsidP="00901AAD">
      <w:pPr>
        <w:ind w:firstLine="1440"/>
        <w:jc w:val="center"/>
        <w:rPr>
          <w:b/>
          <w:sz w:val="28"/>
          <w:szCs w:val="28"/>
        </w:rPr>
      </w:pPr>
    </w:p>
    <w:p w:rsidR="00901AAD" w:rsidRDefault="00901AAD" w:rsidP="00901AAD">
      <w:pPr>
        <w:ind w:firstLine="1260"/>
        <w:jc w:val="center"/>
        <w:rPr>
          <w:b/>
          <w:sz w:val="28"/>
          <w:szCs w:val="28"/>
        </w:rPr>
      </w:pPr>
    </w:p>
    <w:p w:rsidR="00D30A58" w:rsidRDefault="00D30A58" w:rsidP="00D30A58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Всего поступило обращений, содержащих информацию о фактах коррупции, всего –</w:t>
      </w:r>
      <w:r w:rsidR="008D1A89">
        <w:rPr>
          <w:sz w:val="28"/>
          <w:szCs w:val="28"/>
        </w:rPr>
        <w:t xml:space="preserve"> 0</w:t>
      </w:r>
    </w:p>
    <w:p w:rsidR="00D30A58" w:rsidRDefault="00D30A58" w:rsidP="00D30A5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них: </w:t>
      </w:r>
    </w:p>
    <w:p w:rsidR="00D30A58" w:rsidRDefault="00D30A58" w:rsidP="00D30A58">
      <w:pPr>
        <w:numPr>
          <w:ilvl w:val="1"/>
          <w:numId w:val="7"/>
        </w:numPr>
        <w:tabs>
          <w:tab w:val="clear" w:pos="2340"/>
          <w:tab w:val="num" w:pos="1134"/>
        </w:tabs>
        <w:ind w:left="1134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–</w:t>
      </w:r>
      <w:r w:rsidR="008D1A89">
        <w:rPr>
          <w:sz w:val="28"/>
          <w:szCs w:val="28"/>
        </w:rPr>
        <w:t xml:space="preserve"> 0</w:t>
      </w:r>
    </w:p>
    <w:p w:rsidR="00D30A58" w:rsidRDefault="00D30A58" w:rsidP="00D30A58">
      <w:pPr>
        <w:numPr>
          <w:ilvl w:val="1"/>
          <w:numId w:val="7"/>
        </w:numPr>
        <w:tabs>
          <w:tab w:val="clear" w:pos="2340"/>
          <w:tab w:val="num" w:pos="1134"/>
        </w:tabs>
        <w:ind w:left="1134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переадресовано по компетенции в другой орган государственной власти –</w:t>
      </w:r>
      <w:r w:rsidR="008D1A89">
        <w:rPr>
          <w:sz w:val="28"/>
          <w:szCs w:val="28"/>
        </w:rPr>
        <w:t xml:space="preserve"> 0</w:t>
      </w:r>
    </w:p>
    <w:p w:rsidR="00D30A58" w:rsidRDefault="00D30A58" w:rsidP="00D30A58">
      <w:pPr>
        <w:numPr>
          <w:ilvl w:val="1"/>
          <w:numId w:val="7"/>
        </w:numPr>
        <w:tabs>
          <w:tab w:val="clear" w:pos="2340"/>
          <w:tab w:val="num" w:pos="1134"/>
        </w:tabs>
        <w:ind w:left="113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факты подтвердились – </w:t>
      </w:r>
      <w:r w:rsidR="008D1A89">
        <w:rPr>
          <w:sz w:val="28"/>
          <w:szCs w:val="28"/>
        </w:rPr>
        <w:t>0</w:t>
      </w:r>
    </w:p>
    <w:p w:rsidR="00D30A58" w:rsidRDefault="00D30A58" w:rsidP="00D30A58">
      <w:pPr>
        <w:ind w:left="1620" w:firstLine="851"/>
        <w:jc w:val="both"/>
        <w:rPr>
          <w:sz w:val="28"/>
          <w:szCs w:val="28"/>
        </w:rPr>
      </w:pPr>
    </w:p>
    <w:p w:rsidR="00C1613F" w:rsidRPr="00C1613F" w:rsidRDefault="00D30A58" w:rsidP="00C1613F">
      <w:pPr>
        <w:numPr>
          <w:ilvl w:val="0"/>
          <w:numId w:val="7"/>
        </w:numPr>
        <w:tabs>
          <w:tab w:val="clear" w:pos="495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Приняты меры по выявленным нарушениям со стороны должностных лиц (перечислить: Ф.И.О. должностного лица</w:t>
      </w:r>
      <w:r w:rsidR="00C70BCD">
        <w:rPr>
          <w:sz w:val="28"/>
          <w:szCs w:val="28"/>
        </w:rPr>
        <w:t>, проступок, меры воздействия) –</w:t>
      </w:r>
      <w:r w:rsidR="008D1A89">
        <w:rPr>
          <w:sz w:val="28"/>
          <w:szCs w:val="28"/>
        </w:rPr>
        <w:t xml:space="preserve"> 0</w:t>
      </w:r>
    </w:p>
    <w:sectPr w:rsidR="00C1613F" w:rsidRPr="00C1613F" w:rsidSect="008D1A89">
      <w:pgSz w:w="11906" w:h="16838"/>
      <w:pgMar w:top="1134" w:right="70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8CE" w:rsidRDefault="007018CE" w:rsidP="008D1A89">
      <w:r>
        <w:separator/>
      </w:r>
    </w:p>
  </w:endnote>
  <w:endnote w:type="continuationSeparator" w:id="0">
    <w:p w:rsidR="007018CE" w:rsidRDefault="007018CE" w:rsidP="008D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8CE" w:rsidRDefault="007018CE" w:rsidP="008D1A89">
      <w:r>
        <w:separator/>
      </w:r>
    </w:p>
  </w:footnote>
  <w:footnote w:type="continuationSeparator" w:id="0">
    <w:p w:rsidR="007018CE" w:rsidRDefault="007018CE" w:rsidP="008D1A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A89" w:rsidRDefault="008D1A89" w:rsidP="008D1A8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E7FB5">
      <w:rPr>
        <w:noProof/>
      </w:rPr>
      <w:t>6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19A8"/>
    <w:multiLevelType w:val="hybridMultilevel"/>
    <w:tmpl w:val="08888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50747"/>
    <w:multiLevelType w:val="multilevel"/>
    <w:tmpl w:val="989AD31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520"/>
        </w:tabs>
        <w:ind w:left="11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140"/>
        </w:tabs>
        <w:ind w:left="131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120"/>
        </w:tabs>
        <w:ind w:left="15120" w:hanging="2160"/>
      </w:pPr>
      <w:rPr>
        <w:rFonts w:hint="default"/>
      </w:rPr>
    </w:lvl>
  </w:abstractNum>
  <w:abstractNum w:abstractNumId="2" w15:restartNumberingAfterBreak="0">
    <w:nsid w:val="1F552536"/>
    <w:multiLevelType w:val="hybridMultilevel"/>
    <w:tmpl w:val="D14CDEB8"/>
    <w:lvl w:ilvl="0" w:tplc="663C99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B0F0E"/>
    <w:multiLevelType w:val="hybridMultilevel"/>
    <w:tmpl w:val="321E2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C68F7"/>
    <w:multiLevelType w:val="multilevel"/>
    <w:tmpl w:val="B63A8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544B19D7"/>
    <w:multiLevelType w:val="hybridMultilevel"/>
    <w:tmpl w:val="6C1A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30DB1"/>
    <w:multiLevelType w:val="hybridMultilevel"/>
    <w:tmpl w:val="99C4826C"/>
    <w:lvl w:ilvl="0" w:tplc="84147A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2B87617"/>
    <w:multiLevelType w:val="hybridMultilevel"/>
    <w:tmpl w:val="4CC81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3210D2"/>
    <w:multiLevelType w:val="multilevel"/>
    <w:tmpl w:val="0A9AF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73920AF8"/>
    <w:multiLevelType w:val="multilevel"/>
    <w:tmpl w:val="ECBEF25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779B3E53"/>
    <w:multiLevelType w:val="hybridMultilevel"/>
    <w:tmpl w:val="934EB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0E06"/>
    <w:rsid w:val="0001064A"/>
    <w:rsid w:val="0001716C"/>
    <w:rsid w:val="000210E8"/>
    <w:rsid w:val="0002200E"/>
    <w:rsid w:val="00036D9F"/>
    <w:rsid w:val="00041708"/>
    <w:rsid w:val="00047B98"/>
    <w:rsid w:val="00047EFD"/>
    <w:rsid w:val="00060161"/>
    <w:rsid w:val="00073590"/>
    <w:rsid w:val="00091382"/>
    <w:rsid w:val="00092F07"/>
    <w:rsid w:val="0009522F"/>
    <w:rsid w:val="00097857"/>
    <w:rsid w:val="000A2320"/>
    <w:rsid w:val="000A2C40"/>
    <w:rsid w:val="000B4154"/>
    <w:rsid w:val="000B4676"/>
    <w:rsid w:val="000C28E1"/>
    <w:rsid w:val="000D6597"/>
    <w:rsid w:val="000E0E98"/>
    <w:rsid w:val="000E23ED"/>
    <w:rsid w:val="000E578F"/>
    <w:rsid w:val="000F0D9D"/>
    <w:rsid w:val="000F5DB3"/>
    <w:rsid w:val="001046F1"/>
    <w:rsid w:val="00104D45"/>
    <w:rsid w:val="001117F6"/>
    <w:rsid w:val="00120C14"/>
    <w:rsid w:val="00122D2D"/>
    <w:rsid w:val="001254D5"/>
    <w:rsid w:val="001405CD"/>
    <w:rsid w:val="001468E4"/>
    <w:rsid w:val="001921F3"/>
    <w:rsid w:val="001A435F"/>
    <w:rsid w:val="001B1B83"/>
    <w:rsid w:val="001B3A12"/>
    <w:rsid w:val="001B3AD3"/>
    <w:rsid w:val="001C036D"/>
    <w:rsid w:val="001C3AB3"/>
    <w:rsid w:val="001C65BD"/>
    <w:rsid w:val="001C67D2"/>
    <w:rsid w:val="001D16F1"/>
    <w:rsid w:val="001E5A77"/>
    <w:rsid w:val="001F49AE"/>
    <w:rsid w:val="001F5511"/>
    <w:rsid w:val="002251D9"/>
    <w:rsid w:val="0024212D"/>
    <w:rsid w:val="00242E5D"/>
    <w:rsid w:val="00246BDF"/>
    <w:rsid w:val="002470CD"/>
    <w:rsid w:val="002534A5"/>
    <w:rsid w:val="00257140"/>
    <w:rsid w:val="00260797"/>
    <w:rsid w:val="00261698"/>
    <w:rsid w:val="002617F1"/>
    <w:rsid w:val="0026411F"/>
    <w:rsid w:val="00265B51"/>
    <w:rsid w:val="00275636"/>
    <w:rsid w:val="002830D5"/>
    <w:rsid w:val="00283337"/>
    <w:rsid w:val="002A0F28"/>
    <w:rsid w:val="002E1CE3"/>
    <w:rsid w:val="002E212B"/>
    <w:rsid w:val="002E59DC"/>
    <w:rsid w:val="002E5CE9"/>
    <w:rsid w:val="002E5E29"/>
    <w:rsid w:val="00304ADE"/>
    <w:rsid w:val="00305536"/>
    <w:rsid w:val="00313FD0"/>
    <w:rsid w:val="00314E07"/>
    <w:rsid w:val="003155F3"/>
    <w:rsid w:val="00334E18"/>
    <w:rsid w:val="00343B56"/>
    <w:rsid w:val="00357420"/>
    <w:rsid w:val="00357D03"/>
    <w:rsid w:val="003668FC"/>
    <w:rsid w:val="00366A78"/>
    <w:rsid w:val="00376F25"/>
    <w:rsid w:val="00392039"/>
    <w:rsid w:val="003921B7"/>
    <w:rsid w:val="00395177"/>
    <w:rsid w:val="003A43B5"/>
    <w:rsid w:val="003B3835"/>
    <w:rsid w:val="003B4951"/>
    <w:rsid w:val="003C1F8A"/>
    <w:rsid w:val="003C7156"/>
    <w:rsid w:val="003D2344"/>
    <w:rsid w:val="003D5FC9"/>
    <w:rsid w:val="003E04CE"/>
    <w:rsid w:val="003E5640"/>
    <w:rsid w:val="003E7FB5"/>
    <w:rsid w:val="003F0284"/>
    <w:rsid w:val="004024D6"/>
    <w:rsid w:val="00405D38"/>
    <w:rsid w:val="00406860"/>
    <w:rsid w:val="00410E06"/>
    <w:rsid w:val="00422C6B"/>
    <w:rsid w:val="00442AA9"/>
    <w:rsid w:val="00453638"/>
    <w:rsid w:val="00456D2D"/>
    <w:rsid w:val="004578AA"/>
    <w:rsid w:val="00462230"/>
    <w:rsid w:val="004715CC"/>
    <w:rsid w:val="00473EED"/>
    <w:rsid w:val="00477FAF"/>
    <w:rsid w:val="00493464"/>
    <w:rsid w:val="004A5DCA"/>
    <w:rsid w:val="004A7F6A"/>
    <w:rsid w:val="004B6996"/>
    <w:rsid w:val="004C5C76"/>
    <w:rsid w:val="004D7547"/>
    <w:rsid w:val="004E1A1F"/>
    <w:rsid w:val="004E3695"/>
    <w:rsid w:val="004E4D60"/>
    <w:rsid w:val="004E64BE"/>
    <w:rsid w:val="004F2771"/>
    <w:rsid w:val="004F34E6"/>
    <w:rsid w:val="004F5055"/>
    <w:rsid w:val="004F50AC"/>
    <w:rsid w:val="005048F0"/>
    <w:rsid w:val="00511F1E"/>
    <w:rsid w:val="00512C85"/>
    <w:rsid w:val="00513725"/>
    <w:rsid w:val="005237B9"/>
    <w:rsid w:val="00523CE5"/>
    <w:rsid w:val="00541915"/>
    <w:rsid w:val="00542F63"/>
    <w:rsid w:val="005432B6"/>
    <w:rsid w:val="00545B88"/>
    <w:rsid w:val="005565C3"/>
    <w:rsid w:val="00560FCB"/>
    <w:rsid w:val="00581AAA"/>
    <w:rsid w:val="0058719D"/>
    <w:rsid w:val="0059277C"/>
    <w:rsid w:val="005B412D"/>
    <w:rsid w:val="005B5935"/>
    <w:rsid w:val="005C1D07"/>
    <w:rsid w:val="005C5F88"/>
    <w:rsid w:val="0060108A"/>
    <w:rsid w:val="006115EB"/>
    <w:rsid w:val="00613D0F"/>
    <w:rsid w:val="00621CF3"/>
    <w:rsid w:val="00626E6A"/>
    <w:rsid w:val="006270D3"/>
    <w:rsid w:val="00634E55"/>
    <w:rsid w:val="006450DC"/>
    <w:rsid w:val="00646972"/>
    <w:rsid w:val="006473E0"/>
    <w:rsid w:val="00661D63"/>
    <w:rsid w:val="00667C07"/>
    <w:rsid w:val="00673350"/>
    <w:rsid w:val="00674AE0"/>
    <w:rsid w:val="006A697C"/>
    <w:rsid w:val="006B3EC5"/>
    <w:rsid w:val="006F5982"/>
    <w:rsid w:val="007018CE"/>
    <w:rsid w:val="00711B27"/>
    <w:rsid w:val="00713546"/>
    <w:rsid w:val="007135FC"/>
    <w:rsid w:val="00713906"/>
    <w:rsid w:val="00720B8C"/>
    <w:rsid w:val="007257AC"/>
    <w:rsid w:val="00726180"/>
    <w:rsid w:val="00732CC7"/>
    <w:rsid w:val="007364E1"/>
    <w:rsid w:val="00746A8C"/>
    <w:rsid w:val="007557F4"/>
    <w:rsid w:val="007722AD"/>
    <w:rsid w:val="00776AFE"/>
    <w:rsid w:val="00780519"/>
    <w:rsid w:val="00781FFA"/>
    <w:rsid w:val="00786E76"/>
    <w:rsid w:val="00791CD9"/>
    <w:rsid w:val="007A0E44"/>
    <w:rsid w:val="007B3F4C"/>
    <w:rsid w:val="007C3748"/>
    <w:rsid w:val="007D0366"/>
    <w:rsid w:val="007D5177"/>
    <w:rsid w:val="007E185B"/>
    <w:rsid w:val="007E3804"/>
    <w:rsid w:val="00806BD2"/>
    <w:rsid w:val="00810881"/>
    <w:rsid w:val="00810FE6"/>
    <w:rsid w:val="00816497"/>
    <w:rsid w:val="00823D9D"/>
    <w:rsid w:val="0083222F"/>
    <w:rsid w:val="00837379"/>
    <w:rsid w:val="008525FC"/>
    <w:rsid w:val="008670C0"/>
    <w:rsid w:val="0087077C"/>
    <w:rsid w:val="00876377"/>
    <w:rsid w:val="00886BCE"/>
    <w:rsid w:val="00887E92"/>
    <w:rsid w:val="00893487"/>
    <w:rsid w:val="00897EBD"/>
    <w:rsid w:val="008A62CA"/>
    <w:rsid w:val="008B0063"/>
    <w:rsid w:val="008C4C46"/>
    <w:rsid w:val="008D1A89"/>
    <w:rsid w:val="008D35F3"/>
    <w:rsid w:val="008D4EC7"/>
    <w:rsid w:val="008D5123"/>
    <w:rsid w:val="008E3CFC"/>
    <w:rsid w:val="008F54B3"/>
    <w:rsid w:val="0090052E"/>
    <w:rsid w:val="00901AAD"/>
    <w:rsid w:val="009073A1"/>
    <w:rsid w:val="009102A8"/>
    <w:rsid w:val="009107B4"/>
    <w:rsid w:val="00910971"/>
    <w:rsid w:val="00912577"/>
    <w:rsid w:val="009134C6"/>
    <w:rsid w:val="00931FB4"/>
    <w:rsid w:val="00937774"/>
    <w:rsid w:val="00951B65"/>
    <w:rsid w:val="0095269B"/>
    <w:rsid w:val="00954E2F"/>
    <w:rsid w:val="00966C4A"/>
    <w:rsid w:val="00981D7A"/>
    <w:rsid w:val="00987F48"/>
    <w:rsid w:val="00993632"/>
    <w:rsid w:val="009A098F"/>
    <w:rsid w:val="009C1606"/>
    <w:rsid w:val="009C3D96"/>
    <w:rsid w:val="009D3FBC"/>
    <w:rsid w:val="009D6C7F"/>
    <w:rsid w:val="009E30D4"/>
    <w:rsid w:val="009E3D9C"/>
    <w:rsid w:val="009E5FC9"/>
    <w:rsid w:val="009F0091"/>
    <w:rsid w:val="009F22FC"/>
    <w:rsid w:val="00A10265"/>
    <w:rsid w:val="00A10D3D"/>
    <w:rsid w:val="00A13DB8"/>
    <w:rsid w:val="00A16367"/>
    <w:rsid w:val="00A2185A"/>
    <w:rsid w:val="00A22B5B"/>
    <w:rsid w:val="00A31A66"/>
    <w:rsid w:val="00A35511"/>
    <w:rsid w:val="00A670BE"/>
    <w:rsid w:val="00A67230"/>
    <w:rsid w:val="00A71AEF"/>
    <w:rsid w:val="00A74B0F"/>
    <w:rsid w:val="00A86D87"/>
    <w:rsid w:val="00A90D46"/>
    <w:rsid w:val="00A937E7"/>
    <w:rsid w:val="00AA0126"/>
    <w:rsid w:val="00AA12D7"/>
    <w:rsid w:val="00AA200D"/>
    <w:rsid w:val="00AA54E2"/>
    <w:rsid w:val="00AA7AB6"/>
    <w:rsid w:val="00AB11CE"/>
    <w:rsid w:val="00AB1392"/>
    <w:rsid w:val="00AD008A"/>
    <w:rsid w:val="00AE2D54"/>
    <w:rsid w:val="00AF7CC4"/>
    <w:rsid w:val="00B03366"/>
    <w:rsid w:val="00B100DB"/>
    <w:rsid w:val="00B4066F"/>
    <w:rsid w:val="00B4567F"/>
    <w:rsid w:val="00B5392D"/>
    <w:rsid w:val="00B5623D"/>
    <w:rsid w:val="00B63B1D"/>
    <w:rsid w:val="00B7562E"/>
    <w:rsid w:val="00B85D3D"/>
    <w:rsid w:val="00BB7E6E"/>
    <w:rsid w:val="00BC3859"/>
    <w:rsid w:val="00BC5012"/>
    <w:rsid w:val="00BD1B4B"/>
    <w:rsid w:val="00BE2CBF"/>
    <w:rsid w:val="00BF2983"/>
    <w:rsid w:val="00BF2C4A"/>
    <w:rsid w:val="00BF3E7B"/>
    <w:rsid w:val="00C0415A"/>
    <w:rsid w:val="00C054FD"/>
    <w:rsid w:val="00C1613F"/>
    <w:rsid w:val="00C22B0A"/>
    <w:rsid w:val="00C34543"/>
    <w:rsid w:val="00C35C49"/>
    <w:rsid w:val="00C615C3"/>
    <w:rsid w:val="00C655E2"/>
    <w:rsid w:val="00C70BCD"/>
    <w:rsid w:val="00C76D6D"/>
    <w:rsid w:val="00C9150A"/>
    <w:rsid w:val="00C959D7"/>
    <w:rsid w:val="00CA1CEC"/>
    <w:rsid w:val="00CB3579"/>
    <w:rsid w:val="00CC10B8"/>
    <w:rsid w:val="00CD09A7"/>
    <w:rsid w:val="00CE44F3"/>
    <w:rsid w:val="00D03E93"/>
    <w:rsid w:val="00D30A58"/>
    <w:rsid w:val="00D512D9"/>
    <w:rsid w:val="00D643F8"/>
    <w:rsid w:val="00D67D0D"/>
    <w:rsid w:val="00D80434"/>
    <w:rsid w:val="00D81BB8"/>
    <w:rsid w:val="00D960C7"/>
    <w:rsid w:val="00DA2E79"/>
    <w:rsid w:val="00DA43F3"/>
    <w:rsid w:val="00DA727F"/>
    <w:rsid w:val="00DB5C47"/>
    <w:rsid w:val="00DC53FA"/>
    <w:rsid w:val="00DD6C0F"/>
    <w:rsid w:val="00DD7DEB"/>
    <w:rsid w:val="00DE1A3F"/>
    <w:rsid w:val="00DF2667"/>
    <w:rsid w:val="00E0115F"/>
    <w:rsid w:val="00E06170"/>
    <w:rsid w:val="00E1227A"/>
    <w:rsid w:val="00E218B6"/>
    <w:rsid w:val="00E21B9A"/>
    <w:rsid w:val="00E40795"/>
    <w:rsid w:val="00E4270E"/>
    <w:rsid w:val="00E50832"/>
    <w:rsid w:val="00E52316"/>
    <w:rsid w:val="00E52D9B"/>
    <w:rsid w:val="00E56F56"/>
    <w:rsid w:val="00E672D4"/>
    <w:rsid w:val="00E759D6"/>
    <w:rsid w:val="00E8658C"/>
    <w:rsid w:val="00E870C2"/>
    <w:rsid w:val="00E90618"/>
    <w:rsid w:val="00E96F5D"/>
    <w:rsid w:val="00EA1976"/>
    <w:rsid w:val="00EA1F37"/>
    <w:rsid w:val="00EC06D0"/>
    <w:rsid w:val="00EC607B"/>
    <w:rsid w:val="00ED525F"/>
    <w:rsid w:val="00EE6155"/>
    <w:rsid w:val="00EF3F05"/>
    <w:rsid w:val="00EF6641"/>
    <w:rsid w:val="00F07EFD"/>
    <w:rsid w:val="00F125FF"/>
    <w:rsid w:val="00F1544B"/>
    <w:rsid w:val="00F2275E"/>
    <w:rsid w:val="00F2437A"/>
    <w:rsid w:val="00F26D0C"/>
    <w:rsid w:val="00F40758"/>
    <w:rsid w:val="00F547B8"/>
    <w:rsid w:val="00F54873"/>
    <w:rsid w:val="00F60FA2"/>
    <w:rsid w:val="00F625BD"/>
    <w:rsid w:val="00F65FAE"/>
    <w:rsid w:val="00F90AEA"/>
    <w:rsid w:val="00F96C23"/>
    <w:rsid w:val="00FA019D"/>
    <w:rsid w:val="00FC0581"/>
    <w:rsid w:val="00FC0A70"/>
    <w:rsid w:val="00FD77AD"/>
    <w:rsid w:val="00F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7"/>
    <o:shapelayout v:ext="edit">
      <o:idmap v:ext="edit" data="1"/>
      <o:rules v:ext="edit">
        <o:r id="V:Rule1" type="connector" idref="#_x0000_s1336"/>
      </o:rules>
    </o:shapelayout>
  </w:shapeDefaults>
  <w:decimalSymbol w:val=","/>
  <w:listSeparator w:val=";"/>
  <w15:chartTrackingRefBased/>
  <w15:docId w15:val="{CB31140A-E081-4D83-80BD-775BD009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2"/>
    <w:qFormat/>
    <w:pPr>
      <w:keepNext/>
      <w:keepLines/>
      <w:suppressAutoHyphens/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28"/>
      <w:sz w:val="22"/>
      <w:szCs w:val="2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qFormat/>
    <w:rsid w:val="006450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E21B9A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res">
    <w:name w:val="adres"/>
    <w:basedOn w:val="a"/>
    <w:autoRedefine/>
    <w:pPr>
      <w:widowControl w:val="0"/>
      <w:overflowPunct w:val="0"/>
      <w:autoSpaceDE w:val="0"/>
      <w:autoSpaceDN w:val="0"/>
      <w:adjustRightInd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autoRedefine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autoRedefine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autoRedefine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autoRedefine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3">
    <w:name w:val="Обычный.Название подразделения"/>
    <w:rPr>
      <w:rFonts w:ascii="SchoolBook" w:hAnsi="SchoolBook"/>
      <w:sz w:val="28"/>
    </w:rPr>
  </w:style>
  <w:style w:type="paragraph" w:styleId="a4">
    <w:name w:val="Balloon Text"/>
    <w:basedOn w:val="a"/>
    <w:semiHidden/>
    <w:rsid w:val="00CC10B8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"/>
    <w:autoRedefine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table" w:styleId="a5">
    <w:name w:val="Table Grid"/>
    <w:basedOn w:val="a1"/>
    <w:rsid w:val="00097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13"/>
    <w:basedOn w:val="a"/>
    <w:rsid w:val="008D1A89"/>
    <w:pPr>
      <w:jc w:val="center"/>
    </w:pPr>
    <w:rPr>
      <w:sz w:val="26"/>
    </w:rPr>
  </w:style>
  <w:style w:type="paragraph" w:customStyle="1" w:styleId="24">
    <w:name w:val="Основной текст с отступом 24"/>
    <w:basedOn w:val="a"/>
    <w:rsid w:val="008D1A89"/>
    <w:pPr>
      <w:suppressAutoHyphens/>
      <w:ind w:firstLine="720"/>
      <w:jc w:val="both"/>
    </w:pPr>
    <w:rPr>
      <w:lang w:eastAsia="ar-SA"/>
    </w:rPr>
  </w:style>
  <w:style w:type="paragraph" w:styleId="a6">
    <w:name w:val="header"/>
    <w:basedOn w:val="a"/>
    <w:link w:val="a7"/>
    <w:uiPriority w:val="99"/>
    <w:rsid w:val="008D1A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D1A89"/>
    <w:rPr>
      <w:sz w:val="24"/>
      <w:szCs w:val="24"/>
    </w:rPr>
  </w:style>
  <w:style w:type="paragraph" w:styleId="a8">
    <w:name w:val="footer"/>
    <w:basedOn w:val="a"/>
    <w:link w:val="a9"/>
    <w:rsid w:val="008D1A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8D1A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8;&#1040;&#1058;&#1068;&#1071;&#1053;&#1040;\&#1042;&#1055;\&#1041;&#1083;&#1072;&#1085;&#1082;&#1080;\&#1059;&#1075;&#1083;&#1086;&#1074;&#1086;&#1081;%20&#1087;&#1088;&#1072;&#1074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B2F54-E1BB-4A6E-A374-888A4BC41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Угловой правления</Template>
  <TotalTime>1</TotalTime>
  <Pages>1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Manager>А.Н. Попов</Manager>
  <Company>adm</Company>
  <LinksUpToDate>false</LinksUpToDate>
  <CharactersWithSpaces>9147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администрации Воронежской области</dc:subject>
  <dc:creator>Московченко Анжела Анатольевна</dc:creator>
  <cp:keywords/>
  <dc:description>Бланки созданы 16 июня 2003 года в сответствии с дополнениями и уточнениями (ГОСТ Р 6.30-2003)</dc:description>
  <cp:lastModifiedBy>МОСКОВЧЕНКО  Анжела  Анатольевна</cp:lastModifiedBy>
  <cp:revision>4</cp:revision>
  <cp:lastPrinted>2019-04-02T12:02:00Z</cp:lastPrinted>
  <dcterms:created xsi:type="dcterms:W3CDTF">2019-07-11T06:58:00Z</dcterms:created>
  <dcterms:modified xsi:type="dcterms:W3CDTF">2019-10-25T11:22:00Z</dcterms:modified>
  <cp:category>к. 123</cp:category>
</cp:coreProperties>
</file>